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B6B" w:rsidRPr="002E1D8D" w:rsidRDefault="00611B6B" w:rsidP="002E1D8D">
      <w:pPr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Oferta na zakup samochodu osobowego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Miejscowość i data sporządzenia oferty: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......................................................................................................................................................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Imię i nazwisko (nazwa firmy) oraz miejsce zamieszkania (siedziba)</w:t>
      </w:r>
      <w:r>
        <w:rPr>
          <w:rFonts w:ascii="Arial" w:hAnsi="Arial" w:cs="Arial"/>
          <w:sz w:val="18"/>
          <w:szCs w:val="18"/>
        </w:rPr>
        <w:t xml:space="preserve"> oferenta</w:t>
      </w:r>
      <w:r w:rsidRPr="002E1D8D">
        <w:rPr>
          <w:rFonts w:ascii="Arial" w:hAnsi="Arial" w:cs="Arial"/>
          <w:sz w:val="18"/>
          <w:szCs w:val="18"/>
        </w:rPr>
        <w:t>: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11B6B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......................................................................................................................................................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PESEL .......................................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NIP ............................................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2E1D8D">
        <w:rPr>
          <w:rFonts w:ascii="Arial" w:hAnsi="Arial" w:cs="Arial"/>
          <w:sz w:val="18"/>
          <w:szCs w:val="18"/>
          <w:lang w:val="en-US"/>
        </w:rPr>
        <w:t>Numer REGON .....................................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</w:p>
    <w:p w:rsidR="00611B6B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Tel. kontaktowy</w:t>
      </w:r>
      <w:r>
        <w:rPr>
          <w:rFonts w:ascii="Arial" w:hAnsi="Arial" w:cs="Arial"/>
          <w:sz w:val="18"/>
          <w:szCs w:val="18"/>
        </w:rPr>
        <w:t xml:space="preserve"> …………………………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11B6B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Ja niżej podpisany oświadczam, że zapoznałem się z warunkami postępowania przetargowego określonymi </w:t>
      </w:r>
      <w:r>
        <w:rPr>
          <w:rFonts w:ascii="Arial" w:hAnsi="Arial" w:cs="Arial"/>
          <w:sz w:val="18"/>
          <w:szCs w:val="18"/>
        </w:rPr>
        <w:br/>
      </w:r>
      <w:r w:rsidRPr="002E1D8D">
        <w:rPr>
          <w:rFonts w:ascii="Arial" w:hAnsi="Arial" w:cs="Arial"/>
          <w:sz w:val="18"/>
          <w:szCs w:val="18"/>
        </w:rPr>
        <w:t xml:space="preserve">w ogłoszeniu o </w:t>
      </w:r>
      <w:r>
        <w:rPr>
          <w:rFonts w:ascii="Arial" w:hAnsi="Arial" w:cs="Arial"/>
          <w:sz w:val="18"/>
          <w:szCs w:val="18"/>
        </w:rPr>
        <w:t xml:space="preserve">przetargu na sprzedaż samochodu </w:t>
      </w:r>
      <w:r w:rsidRPr="002E1D8D">
        <w:rPr>
          <w:rFonts w:ascii="Arial" w:hAnsi="Arial" w:cs="Arial"/>
          <w:sz w:val="18"/>
          <w:szCs w:val="18"/>
        </w:rPr>
        <w:t>osobow</w:t>
      </w:r>
      <w:r>
        <w:rPr>
          <w:rFonts w:ascii="Arial" w:hAnsi="Arial" w:cs="Arial"/>
          <w:sz w:val="18"/>
          <w:szCs w:val="18"/>
        </w:rPr>
        <w:t>ego:</w:t>
      </w:r>
    </w:p>
    <w:p w:rsidR="00611B6B" w:rsidRPr="00672795" w:rsidRDefault="00611B6B" w:rsidP="00126DD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CITROEN BERLINGO 1,9D;</w:t>
      </w:r>
    </w:p>
    <w:p w:rsidR="00611B6B" w:rsidRPr="00DE030E" w:rsidRDefault="00611B6B" w:rsidP="00126DD5">
      <w:pPr>
        <w:spacing w:line="360" w:lineRule="auto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oraz ze specyfikacją samochodu</w:t>
      </w:r>
      <w:r w:rsidRPr="00DE030E">
        <w:rPr>
          <w:rFonts w:ascii="Arial" w:hAnsi="Arial" w:cs="Arial"/>
          <w:sz w:val="18"/>
          <w:szCs w:val="18"/>
        </w:rPr>
        <w:t xml:space="preserve"> i treścią wzoru umowy opublikowanymi na stronie internetowej  </w:t>
      </w:r>
      <w:r>
        <w:rPr>
          <w:rFonts w:ascii="Arial" w:hAnsi="Arial" w:cs="Arial"/>
          <w:i/>
          <w:iCs/>
          <w:sz w:val="18"/>
          <w:szCs w:val="18"/>
        </w:rPr>
        <w:t>www.ckziujaroslaw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.pl – </w:t>
      </w:r>
      <w:r>
        <w:rPr>
          <w:rFonts w:ascii="Arial" w:hAnsi="Arial" w:cs="Arial"/>
          <w:i/>
          <w:iCs/>
          <w:sz w:val="18"/>
          <w:szCs w:val="18"/>
        </w:rPr>
        <w:t xml:space="preserve">biuletyn informacji publicznej (bip) - </w:t>
      </w:r>
      <w:r w:rsidRPr="00DE030E">
        <w:rPr>
          <w:rFonts w:ascii="Arial" w:hAnsi="Arial" w:cs="Arial"/>
          <w:i/>
          <w:iCs/>
          <w:sz w:val="18"/>
          <w:szCs w:val="18"/>
        </w:rPr>
        <w:t xml:space="preserve">zamówienia publiczne – </w:t>
      </w:r>
      <w:r>
        <w:rPr>
          <w:rFonts w:ascii="Arial" w:hAnsi="Arial" w:cs="Arial"/>
          <w:i/>
          <w:iCs/>
          <w:sz w:val="18"/>
          <w:szCs w:val="18"/>
        </w:rPr>
        <w:t>2018 - Przetarg na sprzedaż samochodu</w:t>
      </w: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11B6B" w:rsidRDefault="00611B6B" w:rsidP="00C032AE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 xml:space="preserve">Akceptując warunki udziału w postępowaniu oraz po </w:t>
      </w:r>
      <w:r w:rsidRPr="0016684D">
        <w:rPr>
          <w:rFonts w:ascii="Arial" w:hAnsi="Arial" w:cs="Arial"/>
          <w:sz w:val="18"/>
          <w:szCs w:val="18"/>
          <w:u w:val="single"/>
        </w:rPr>
        <w:t>zapozn</w:t>
      </w:r>
      <w:r>
        <w:rPr>
          <w:rFonts w:ascii="Arial" w:hAnsi="Arial" w:cs="Arial"/>
          <w:sz w:val="18"/>
          <w:szCs w:val="18"/>
          <w:u w:val="single"/>
        </w:rPr>
        <w:t xml:space="preserve">aniu się ze stanem technicznym </w:t>
      </w:r>
      <w:r w:rsidRPr="0016684D">
        <w:rPr>
          <w:rFonts w:ascii="Arial" w:hAnsi="Arial" w:cs="Arial"/>
          <w:sz w:val="18"/>
          <w:szCs w:val="18"/>
          <w:u w:val="single"/>
        </w:rPr>
        <w:t>pojazd</w:t>
      </w:r>
      <w:r>
        <w:rPr>
          <w:rFonts w:ascii="Arial" w:hAnsi="Arial" w:cs="Arial"/>
          <w:sz w:val="18"/>
          <w:szCs w:val="18"/>
          <w:u w:val="single"/>
        </w:rPr>
        <w:t xml:space="preserve">u </w:t>
      </w:r>
      <w:r w:rsidRPr="0016684D"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>/</w:t>
      </w:r>
      <w:r>
        <w:rPr>
          <w:rFonts w:ascii="Arial" w:hAnsi="Arial" w:cs="Arial"/>
          <w:b/>
          <w:bCs/>
          <w:sz w:val="20"/>
          <w:szCs w:val="20"/>
          <w:u w:val="single"/>
          <w:lang w:eastAsia="en-US"/>
        </w:rPr>
        <w:t xml:space="preserve"> </w:t>
      </w:r>
      <w:r w:rsidRPr="0016684D">
        <w:rPr>
          <w:rFonts w:ascii="Arial" w:hAnsi="Arial" w:cs="Arial"/>
          <w:sz w:val="18"/>
          <w:szCs w:val="18"/>
          <w:u w:val="single"/>
        </w:rPr>
        <w:t xml:space="preserve">rezygnacji z oględzin ze świadomością, iż ponoszę odpowiedzialność za skutki wynikające z tej rezygnacji  </w:t>
      </w:r>
      <w:r>
        <w:rPr>
          <w:rFonts w:ascii="Arial" w:hAnsi="Arial" w:cs="Arial"/>
          <w:sz w:val="18"/>
          <w:szCs w:val="18"/>
        </w:rPr>
        <w:t>składam ofertę zakupu samochodu osobowego</w:t>
      </w:r>
      <w:r w:rsidRPr="002B3A10">
        <w:rPr>
          <w:rFonts w:ascii="Arial" w:hAnsi="Arial" w:cs="Arial"/>
          <w:sz w:val="18"/>
          <w:szCs w:val="18"/>
        </w:rPr>
        <w:t>:</w:t>
      </w:r>
    </w:p>
    <w:p w:rsidR="00611B6B" w:rsidRPr="00672795" w:rsidRDefault="00611B6B" w:rsidP="0067279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CITROEN BERLINGO nr rej. RJA</w:t>
      </w:r>
      <w:r w:rsidRPr="0067279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57JR</w:t>
      </w:r>
      <w:r w:rsidRPr="00672795">
        <w:rPr>
          <w:rFonts w:ascii="Arial" w:hAnsi="Arial" w:cs="Arial"/>
          <w:sz w:val="18"/>
          <w:szCs w:val="18"/>
        </w:rPr>
        <w:t>– cena:……………………………………</w:t>
      </w:r>
      <w:r>
        <w:rPr>
          <w:rFonts w:ascii="Arial" w:hAnsi="Arial" w:cs="Arial"/>
          <w:sz w:val="18"/>
          <w:szCs w:val="18"/>
        </w:rPr>
        <w:t xml:space="preserve">.zł </w:t>
      </w:r>
      <w:r w:rsidRPr="00672795">
        <w:rPr>
          <w:rFonts w:ascii="Arial" w:hAnsi="Arial" w:cs="Arial"/>
          <w:sz w:val="18"/>
          <w:szCs w:val="18"/>
        </w:rPr>
        <w:t>brutto</w:t>
      </w:r>
      <w:r>
        <w:rPr>
          <w:rFonts w:ascii="Arial" w:hAnsi="Arial" w:cs="Arial"/>
          <w:sz w:val="18"/>
          <w:szCs w:val="18"/>
        </w:rPr>
        <w:t>,</w:t>
      </w:r>
    </w:p>
    <w:p w:rsidR="00611B6B" w:rsidRPr="00672795" w:rsidRDefault="00611B6B" w:rsidP="00672795">
      <w:pPr>
        <w:pStyle w:val="ListParagraph"/>
        <w:spacing w:line="360" w:lineRule="auto"/>
        <w:ind w:left="78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(słownie:………………………………………………………………………………...);</w:t>
      </w:r>
    </w:p>
    <w:p w:rsidR="00611B6B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11B6B" w:rsidRPr="002E1D8D" w:rsidRDefault="00611B6B" w:rsidP="00126DD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611B6B" w:rsidRDefault="00611B6B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</w:p>
    <w:p w:rsidR="00611B6B" w:rsidRPr="002E1D8D" w:rsidRDefault="00611B6B" w:rsidP="00126DD5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.............................................</w:t>
      </w:r>
    </w:p>
    <w:p w:rsidR="00611B6B" w:rsidRDefault="00611B6B" w:rsidP="00826E0A">
      <w:pPr>
        <w:spacing w:line="360" w:lineRule="auto"/>
        <w:ind w:firstLine="5940"/>
        <w:jc w:val="center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Podpis oferenta</w:t>
      </w:r>
    </w:p>
    <w:p w:rsidR="00611B6B" w:rsidRDefault="00611B6B" w:rsidP="00126DD5">
      <w:pPr>
        <w:spacing w:line="360" w:lineRule="auto"/>
        <w:rPr>
          <w:rFonts w:ascii="Arial" w:hAnsi="Arial" w:cs="Arial"/>
          <w:sz w:val="18"/>
          <w:szCs w:val="18"/>
        </w:rPr>
      </w:pPr>
    </w:p>
    <w:p w:rsidR="00611B6B" w:rsidRPr="002E1D8D" w:rsidRDefault="00611B6B" w:rsidP="00126DD5">
      <w:pPr>
        <w:spacing w:line="360" w:lineRule="auto"/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Załączniki:</w:t>
      </w:r>
    </w:p>
    <w:p w:rsidR="00611B6B" w:rsidRPr="002E1D8D" w:rsidRDefault="00611B6B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dowód wniesienia obowiązującego wadium;</w:t>
      </w:r>
    </w:p>
    <w:p w:rsidR="00611B6B" w:rsidRPr="002E1D8D" w:rsidRDefault="00611B6B" w:rsidP="008354A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E1D8D">
        <w:rPr>
          <w:rFonts w:ascii="Arial" w:hAnsi="Arial" w:cs="Arial"/>
          <w:sz w:val="18"/>
          <w:szCs w:val="18"/>
        </w:rPr>
        <w:t>parafowany wzór umowy</w:t>
      </w:r>
      <w:r>
        <w:rPr>
          <w:rFonts w:ascii="Arial" w:hAnsi="Arial" w:cs="Arial"/>
          <w:sz w:val="18"/>
          <w:szCs w:val="18"/>
        </w:rPr>
        <w:t>;</w:t>
      </w:r>
    </w:p>
    <w:p w:rsidR="00611B6B" w:rsidRDefault="00611B6B" w:rsidP="00225A73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225A73">
        <w:rPr>
          <w:rFonts w:ascii="Arial" w:hAnsi="Arial" w:cs="Arial"/>
          <w:sz w:val="18"/>
          <w:szCs w:val="18"/>
        </w:rPr>
        <w:t>w przypadku przedsiębiorcy odpis z KRS lub informacja o wpisie do CEDIG.</w:t>
      </w:r>
    </w:p>
    <w:p w:rsidR="00611B6B" w:rsidRDefault="00611B6B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611B6B" w:rsidRDefault="00611B6B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p w:rsidR="00611B6B" w:rsidRPr="00225A73" w:rsidRDefault="00611B6B" w:rsidP="00225A73">
      <w:pPr>
        <w:pStyle w:val="ListParagraph"/>
        <w:ind w:left="786"/>
        <w:rPr>
          <w:rFonts w:ascii="Arial" w:hAnsi="Arial" w:cs="Arial"/>
          <w:sz w:val="18"/>
          <w:szCs w:val="18"/>
        </w:rPr>
      </w:pPr>
    </w:p>
    <w:sectPr w:rsidR="00611B6B" w:rsidRPr="00225A73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551CA"/>
    <w:multiLevelType w:val="hybridMultilevel"/>
    <w:tmpl w:val="DDDE27E4"/>
    <w:lvl w:ilvl="0" w:tplc="D11004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6A6E7E"/>
    <w:multiLevelType w:val="hybridMultilevel"/>
    <w:tmpl w:val="34C277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5FAA4C94"/>
    <w:multiLevelType w:val="hybridMultilevel"/>
    <w:tmpl w:val="40206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DD5"/>
    <w:rsid w:val="00030F32"/>
    <w:rsid w:val="00054CE8"/>
    <w:rsid w:val="000D3EF1"/>
    <w:rsid w:val="000D59B7"/>
    <w:rsid w:val="001214F9"/>
    <w:rsid w:val="00126DD5"/>
    <w:rsid w:val="001434CA"/>
    <w:rsid w:val="0016684D"/>
    <w:rsid w:val="002000F0"/>
    <w:rsid w:val="00225A73"/>
    <w:rsid w:val="00226133"/>
    <w:rsid w:val="002A493E"/>
    <w:rsid w:val="002B3A10"/>
    <w:rsid w:val="002E1D8D"/>
    <w:rsid w:val="00334439"/>
    <w:rsid w:val="0035180B"/>
    <w:rsid w:val="0036581D"/>
    <w:rsid w:val="00431115"/>
    <w:rsid w:val="00465D06"/>
    <w:rsid w:val="00472155"/>
    <w:rsid w:val="004D00CB"/>
    <w:rsid w:val="005065CC"/>
    <w:rsid w:val="005F40FA"/>
    <w:rsid w:val="00611B6B"/>
    <w:rsid w:val="00672795"/>
    <w:rsid w:val="006857C5"/>
    <w:rsid w:val="00773457"/>
    <w:rsid w:val="00826E0A"/>
    <w:rsid w:val="008354AC"/>
    <w:rsid w:val="009556E8"/>
    <w:rsid w:val="009B375A"/>
    <w:rsid w:val="009C430F"/>
    <w:rsid w:val="00AE1BDD"/>
    <w:rsid w:val="00C032AE"/>
    <w:rsid w:val="00C4525F"/>
    <w:rsid w:val="00C857BD"/>
    <w:rsid w:val="00CD66C0"/>
    <w:rsid w:val="00DB6324"/>
    <w:rsid w:val="00DE030E"/>
    <w:rsid w:val="00E97645"/>
    <w:rsid w:val="00F15FDA"/>
    <w:rsid w:val="00F317AA"/>
    <w:rsid w:val="00FD2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DD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835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54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54AC"/>
    <w:rPr>
      <w:rFonts w:ascii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5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54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835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54AC"/>
    <w:rPr>
      <w:rFonts w:ascii="Segoe UI" w:hAnsi="Segoe UI" w:cs="Segoe UI"/>
      <w:sz w:val="18"/>
      <w:szCs w:val="18"/>
      <w:lang w:eastAsia="pl-PL"/>
    </w:rPr>
  </w:style>
  <w:style w:type="paragraph" w:styleId="ListParagraph">
    <w:name w:val="List Paragraph"/>
    <w:basedOn w:val="Normal"/>
    <w:uiPriority w:val="99"/>
    <w:qFormat/>
    <w:rsid w:val="008354AC"/>
    <w:pPr>
      <w:spacing w:after="160" w:line="259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68</TotalTime>
  <Pages>1</Pages>
  <Words>252</Words>
  <Characters>1514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na zakup pakietutrzechsamochodówosobowych</dc:title>
  <dc:subject/>
  <dc:creator>Tomek</dc:creator>
  <cp:keywords/>
  <dc:description/>
  <cp:lastModifiedBy>Rafal_ kadrowy</cp:lastModifiedBy>
  <cp:revision>5</cp:revision>
  <cp:lastPrinted>2018-08-24T10:15:00Z</cp:lastPrinted>
  <dcterms:created xsi:type="dcterms:W3CDTF">2018-08-21T12:27:00Z</dcterms:created>
  <dcterms:modified xsi:type="dcterms:W3CDTF">2018-08-28T08:46:00Z</dcterms:modified>
</cp:coreProperties>
</file>