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A5F" w:rsidRDefault="00B07A5F" w:rsidP="00F3178F">
      <w:pPr>
        <w:spacing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Oferta na zakup wyposażenia</w:t>
      </w: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Miejscowość i data sporządzenia oferty:</w:t>
      </w: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</w:t>
      </w: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Imię i nazwisko (nazwa firmy) oraz miejsce zamieszkania (siedziba) oferenta:</w:t>
      </w: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Numer PESEL .......................................</w:t>
      </w: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Numer NIP ............................................</w:t>
      </w: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Numer REGON .....................................</w:t>
      </w: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Tel. kontaktowy …………………………</w:t>
      </w: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Ja niżej podpisany oświadczam, że zapoznałem się z warunkami postępowania przetargowego określonymi </w:t>
      </w:r>
      <w:r>
        <w:rPr>
          <w:rFonts w:ascii="Arial" w:hAnsi="Arial" w:cs="Arial"/>
          <w:sz w:val="18"/>
          <w:szCs w:val="18"/>
        </w:rPr>
        <w:br/>
        <w:t xml:space="preserve">w ogłoszeniu o przetargu na sprzedaż </w:t>
      </w:r>
      <w:r>
        <w:rPr>
          <w:rFonts w:ascii="Arial" w:hAnsi="Arial" w:cs="Arial"/>
          <w:sz w:val="20"/>
          <w:szCs w:val="20"/>
        </w:rPr>
        <w:t>wyposażenia stanowiącego składniki majątkowe Centrum Kształcenia Zawodowego i Ustawicznego w Jarosławiu</w:t>
      </w:r>
      <w:r>
        <w:rPr>
          <w:rFonts w:ascii="Arial" w:hAnsi="Arial" w:cs="Arial"/>
          <w:sz w:val="18"/>
          <w:szCs w:val="18"/>
        </w:rPr>
        <w:t xml:space="preserve"> raz ze specyfikacją wyposażenia i treścią wzoru umowy opublikowanymi na stronie internetowej  </w:t>
      </w:r>
      <w:r>
        <w:rPr>
          <w:rFonts w:ascii="Arial" w:hAnsi="Arial" w:cs="Arial"/>
          <w:i/>
          <w:iCs/>
          <w:sz w:val="18"/>
          <w:szCs w:val="18"/>
        </w:rPr>
        <w:t>www.ckziujaroslaw.pl – biuletyn informacji publicznej (bip) - zamówienia publiczne – 2018 – II Przetarg na sprzedaż wyposażenia</w:t>
      </w: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B07A5F" w:rsidRDefault="00B07A5F" w:rsidP="00F3178F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Akceptując warunki udziału w postępowaniu oraz po </w:t>
      </w:r>
      <w:r>
        <w:rPr>
          <w:rFonts w:ascii="Arial" w:hAnsi="Arial" w:cs="Arial"/>
          <w:sz w:val="18"/>
          <w:szCs w:val="18"/>
          <w:u w:val="single"/>
        </w:rPr>
        <w:t xml:space="preserve">zapoznaniu się ze stanem technicznym  wyposażenia </w:t>
      </w:r>
      <w:r>
        <w:rPr>
          <w:rFonts w:ascii="Arial" w:hAnsi="Arial" w:cs="Arial"/>
          <w:b/>
          <w:bCs/>
          <w:sz w:val="20"/>
          <w:szCs w:val="20"/>
          <w:u w:val="single"/>
          <w:lang w:eastAsia="en-US"/>
        </w:rPr>
        <w:t xml:space="preserve">/ </w:t>
      </w:r>
      <w:r>
        <w:rPr>
          <w:rFonts w:ascii="Arial" w:hAnsi="Arial" w:cs="Arial"/>
          <w:sz w:val="18"/>
          <w:szCs w:val="18"/>
          <w:u w:val="single"/>
        </w:rPr>
        <w:t xml:space="preserve">rezygnacji z oględzin ze świadomością, iż ponoszę odpowiedzialność za skutki wynikające z tej rezygnacji  </w:t>
      </w:r>
      <w:r>
        <w:rPr>
          <w:rFonts w:ascii="Arial" w:hAnsi="Arial" w:cs="Arial"/>
          <w:sz w:val="18"/>
          <w:szCs w:val="18"/>
        </w:rPr>
        <w:t>składam ofertę zakupu :</w:t>
      </w:r>
    </w:p>
    <w:p w:rsidR="00B07A5F" w:rsidRDefault="00B07A5F" w:rsidP="00F3178F">
      <w:pPr>
        <w:pStyle w:val="ListParagraph"/>
        <w:spacing w:line="360" w:lineRule="auto"/>
        <w:ind w:left="42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 xml:space="preserve">Nazwa składnika (przedmiotu):  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</w:t>
      </w:r>
    </w:p>
    <w:p w:rsidR="00B07A5F" w:rsidRDefault="00B07A5F" w:rsidP="00F3178F">
      <w:pPr>
        <w:pStyle w:val="ListParagraph"/>
        <w:spacing w:line="36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Nr inwentarzowy: 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…………………………………………………………………………………..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</w:p>
    <w:p w:rsidR="00B07A5F" w:rsidRDefault="00B07A5F" w:rsidP="00F3178F">
      <w:pPr>
        <w:pStyle w:val="ListParagraph"/>
        <w:spacing w:line="36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cena:…………………………………….zł brutto,</w:t>
      </w:r>
    </w:p>
    <w:p w:rsidR="00B07A5F" w:rsidRDefault="00B07A5F" w:rsidP="00F3178F">
      <w:pPr>
        <w:pStyle w:val="ListParagraph"/>
        <w:spacing w:line="360" w:lineRule="auto"/>
        <w:ind w:left="78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(słownie:………………………………………………………………………………...);</w:t>
      </w: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B07A5F" w:rsidRDefault="00B07A5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B07A5F" w:rsidRDefault="00B07A5F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</w:p>
    <w:p w:rsidR="00B07A5F" w:rsidRDefault="00B07A5F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</w:t>
      </w:r>
    </w:p>
    <w:p w:rsidR="00B07A5F" w:rsidRDefault="00B07A5F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 oferenta</w:t>
      </w:r>
    </w:p>
    <w:p w:rsidR="00B07A5F" w:rsidRDefault="00B07A5F" w:rsidP="00F3178F">
      <w:pPr>
        <w:spacing w:line="360" w:lineRule="auto"/>
        <w:rPr>
          <w:rFonts w:ascii="Arial" w:hAnsi="Arial" w:cs="Arial"/>
          <w:sz w:val="18"/>
          <w:szCs w:val="18"/>
        </w:rPr>
      </w:pPr>
    </w:p>
    <w:p w:rsidR="00B07A5F" w:rsidRDefault="00B07A5F" w:rsidP="00F3178F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Załączniki:</w:t>
      </w:r>
    </w:p>
    <w:p w:rsidR="00B07A5F" w:rsidRDefault="00B07A5F" w:rsidP="00F3178F">
      <w:pPr>
        <w:pStyle w:val="ListParagraph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dowód wniesienia obowiązującego wadium;</w:t>
      </w:r>
    </w:p>
    <w:p w:rsidR="00B07A5F" w:rsidRDefault="00B07A5F" w:rsidP="00F3178F">
      <w:pPr>
        <w:pStyle w:val="ListParagraph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parafowany wzór umowy;</w:t>
      </w:r>
    </w:p>
    <w:p w:rsidR="00B07A5F" w:rsidRDefault="00B07A5F" w:rsidP="00F3178F">
      <w:pPr>
        <w:pStyle w:val="ListParagraph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 przypadku przedsiębiorcy odpis z KRS lub informacja o wpisie do CEDIG.</w:t>
      </w:r>
    </w:p>
    <w:p w:rsidR="00B07A5F" w:rsidRDefault="00B07A5F" w:rsidP="00F3178F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B07A5F" w:rsidRDefault="00B07A5F" w:rsidP="00F3178F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B07A5F" w:rsidRDefault="00B07A5F" w:rsidP="00F3178F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B07A5F" w:rsidRPr="00F3178F" w:rsidRDefault="00B07A5F" w:rsidP="00F3178F"/>
    <w:sectPr w:rsidR="00B07A5F" w:rsidRPr="00F3178F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551CA"/>
    <w:multiLevelType w:val="hybridMultilevel"/>
    <w:tmpl w:val="DDDE27E4"/>
    <w:lvl w:ilvl="0" w:tplc="D11004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6A6E7E"/>
    <w:multiLevelType w:val="hybridMultilevel"/>
    <w:tmpl w:val="34C2773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FAA4C94"/>
    <w:multiLevelType w:val="hybridMultilevel"/>
    <w:tmpl w:val="402066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6DD5"/>
    <w:rsid w:val="00030F32"/>
    <w:rsid w:val="00036BAD"/>
    <w:rsid w:val="00054CE8"/>
    <w:rsid w:val="000D3EF1"/>
    <w:rsid w:val="000D59B7"/>
    <w:rsid w:val="000E62B0"/>
    <w:rsid w:val="001214F9"/>
    <w:rsid w:val="00126DD5"/>
    <w:rsid w:val="001434CA"/>
    <w:rsid w:val="00163A13"/>
    <w:rsid w:val="0016684D"/>
    <w:rsid w:val="002000F0"/>
    <w:rsid w:val="00225A73"/>
    <w:rsid w:val="00226133"/>
    <w:rsid w:val="002A493E"/>
    <w:rsid w:val="002B3A10"/>
    <w:rsid w:val="002E1D8D"/>
    <w:rsid w:val="00334439"/>
    <w:rsid w:val="0036581D"/>
    <w:rsid w:val="00465D06"/>
    <w:rsid w:val="00472155"/>
    <w:rsid w:val="004D00CB"/>
    <w:rsid w:val="005065CC"/>
    <w:rsid w:val="005F40FA"/>
    <w:rsid w:val="00672795"/>
    <w:rsid w:val="006857C5"/>
    <w:rsid w:val="00773457"/>
    <w:rsid w:val="00826E0A"/>
    <w:rsid w:val="008354AC"/>
    <w:rsid w:val="008F2303"/>
    <w:rsid w:val="009556E8"/>
    <w:rsid w:val="009B375A"/>
    <w:rsid w:val="009C430F"/>
    <w:rsid w:val="00AE1BDD"/>
    <w:rsid w:val="00B07A5F"/>
    <w:rsid w:val="00C032AE"/>
    <w:rsid w:val="00C4525F"/>
    <w:rsid w:val="00C857BD"/>
    <w:rsid w:val="00DA01BF"/>
    <w:rsid w:val="00DB6324"/>
    <w:rsid w:val="00DE030E"/>
    <w:rsid w:val="00E15291"/>
    <w:rsid w:val="00E97645"/>
    <w:rsid w:val="00F15FDA"/>
    <w:rsid w:val="00F3178F"/>
    <w:rsid w:val="00F317AA"/>
    <w:rsid w:val="00FD2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DD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8354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354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354AC"/>
    <w:rPr>
      <w:rFonts w:ascii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354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354A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835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54AC"/>
    <w:rPr>
      <w:rFonts w:ascii="Segoe UI" w:hAnsi="Segoe UI" w:cs="Segoe UI"/>
      <w:sz w:val="18"/>
      <w:szCs w:val="18"/>
      <w:lang w:eastAsia="pl-PL"/>
    </w:rPr>
  </w:style>
  <w:style w:type="paragraph" w:styleId="ListParagraph">
    <w:name w:val="List Paragraph"/>
    <w:basedOn w:val="Normal"/>
    <w:uiPriority w:val="99"/>
    <w:qFormat/>
    <w:rsid w:val="008354AC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80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68</TotalTime>
  <Pages>1</Pages>
  <Words>271</Words>
  <Characters>1626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na zakup pakietutrzechsamochodówosobowych</dc:title>
  <dc:subject/>
  <dc:creator>Tomek</dc:creator>
  <cp:keywords/>
  <dc:description/>
  <cp:lastModifiedBy>Rafal_ kadrowy</cp:lastModifiedBy>
  <cp:revision>6</cp:revision>
  <cp:lastPrinted>2018-09-24T05:48:00Z</cp:lastPrinted>
  <dcterms:created xsi:type="dcterms:W3CDTF">2018-08-21T12:27:00Z</dcterms:created>
  <dcterms:modified xsi:type="dcterms:W3CDTF">2018-09-24T05:48:00Z</dcterms:modified>
</cp:coreProperties>
</file>