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ADA" w:rsidRPr="002E1D8D" w:rsidRDefault="00FB2ADA" w:rsidP="002E1D8D">
      <w:pPr>
        <w:spacing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Oferta na zakup samochodu osobowego</w:t>
      </w:r>
    </w:p>
    <w:p w:rsidR="00FB2ADA" w:rsidRPr="002E1D8D" w:rsidRDefault="00FB2ADA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B2ADA" w:rsidRPr="002E1D8D" w:rsidRDefault="00FB2ADA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Miejscowość i data sporządzenia oferty:</w:t>
      </w:r>
    </w:p>
    <w:p w:rsidR="00FB2ADA" w:rsidRPr="002E1D8D" w:rsidRDefault="00FB2ADA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</w:t>
      </w:r>
    </w:p>
    <w:p w:rsidR="00FB2ADA" w:rsidRPr="002E1D8D" w:rsidRDefault="00FB2ADA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Imię i nazwisko (nazwa firmy) oraz miejsce zamieszkania (siedziba)</w:t>
      </w:r>
      <w:r>
        <w:rPr>
          <w:rFonts w:ascii="Arial" w:hAnsi="Arial" w:cs="Arial"/>
          <w:sz w:val="18"/>
          <w:szCs w:val="18"/>
        </w:rPr>
        <w:t xml:space="preserve"> oferenta</w:t>
      </w:r>
      <w:r w:rsidRPr="002E1D8D">
        <w:rPr>
          <w:rFonts w:ascii="Arial" w:hAnsi="Arial" w:cs="Arial"/>
          <w:sz w:val="18"/>
          <w:szCs w:val="18"/>
        </w:rPr>
        <w:t>:</w:t>
      </w:r>
    </w:p>
    <w:p w:rsidR="00FB2ADA" w:rsidRPr="002E1D8D" w:rsidRDefault="00FB2ADA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2E1D8D"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FB2ADA" w:rsidRDefault="00FB2ADA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2E1D8D"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FB2ADA" w:rsidRPr="002E1D8D" w:rsidRDefault="00FB2ADA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2E1D8D">
        <w:rPr>
          <w:rFonts w:ascii="Arial" w:hAnsi="Arial" w:cs="Arial"/>
          <w:sz w:val="18"/>
          <w:szCs w:val="18"/>
          <w:lang w:val="en-US"/>
        </w:rPr>
        <w:t>Numer PESEL .......................................</w:t>
      </w:r>
    </w:p>
    <w:p w:rsidR="00FB2ADA" w:rsidRPr="002E1D8D" w:rsidRDefault="00FB2ADA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2E1D8D">
        <w:rPr>
          <w:rFonts w:ascii="Arial" w:hAnsi="Arial" w:cs="Arial"/>
          <w:sz w:val="18"/>
          <w:szCs w:val="18"/>
          <w:lang w:val="en-US"/>
        </w:rPr>
        <w:t>Numer NIP ............................................</w:t>
      </w:r>
    </w:p>
    <w:p w:rsidR="00FB2ADA" w:rsidRPr="002E1D8D" w:rsidRDefault="00FB2ADA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2E1D8D">
        <w:rPr>
          <w:rFonts w:ascii="Arial" w:hAnsi="Arial" w:cs="Arial"/>
          <w:sz w:val="18"/>
          <w:szCs w:val="18"/>
          <w:lang w:val="en-US"/>
        </w:rPr>
        <w:t>Numer REGON .....................................</w:t>
      </w:r>
    </w:p>
    <w:p w:rsidR="00FB2ADA" w:rsidRPr="002E1D8D" w:rsidRDefault="00FB2ADA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</w:p>
    <w:p w:rsidR="00FB2ADA" w:rsidRDefault="00FB2ADA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Tel. kontaktowy</w:t>
      </w:r>
      <w:r>
        <w:rPr>
          <w:rFonts w:ascii="Arial" w:hAnsi="Arial" w:cs="Arial"/>
          <w:sz w:val="18"/>
          <w:szCs w:val="18"/>
        </w:rPr>
        <w:t xml:space="preserve"> …………………………</w:t>
      </w:r>
    </w:p>
    <w:p w:rsidR="00FB2ADA" w:rsidRPr="002E1D8D" w:rsidRDefault="00FB2ADA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B2ADA" w:rsidRDefault="00FB2ADA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 xml:space="preserve">Ja niżej podpisany oświadczam, że zapoznałem się z warunkami postępowania przetargowego określonymi </w:t>
      </w:r>
      <w:r>
        <w:rPr>
          <w:rFonts w:ascii="Arial" w:hAnsi="Arial" w:cs="Arial"/>
          <w:sz w:val="18"/>
          <w:szCs w:val="18"/>
        </w:rPr>
        <w:br/>
      </w:r>
      <w:r w:rsidRPr="002E1D8D">
        <w:rPr>
          <w:rFonts w:ascii="Arial" w:hAnsi="Arial" w:cs="Arial"/>
          <w:sz w:val="18"/>
          <w:szCs w:val="18"/>
        </w:rPr>
        <w:t xml:space="preserve">w ogłoszeniu o </w:t>
      </w:r>
      <w:r>
        <w:rPr>
          <w:rFonts w:ascii="Arial" w:hAnsi="Arial" w:cs="Arial"/>
          <w:sz w:val="18"/>
          <w:szCs w:val="18"/>
        </w:rPr>
        <w:t xml:space="preserve">przetargu na sprzedaż samochodu </w:t>
      </w:r>
      <w:r w:rsidRPr="002E1D8D">
        <w:rPr>
          <w:rFonts w:ascii="Arial" w:hAnsi="Arial" w:cs="Arial"/>
          <w:sz w:val="18"/>
          <w:szCs w:val="18"/>
        </w:rPr>
        <w:t>osobow</w:t>
      </w:r>
      <w:r>
        <w:rPr>
          <w:rFonts w:ascii="Arial" w:hAnsi="Arial" w:cs="Arial"/>
          <w:sz w:val="18"/>
          <w:szCs w:val="18"/>
        </w:rPr>
        <w:t>ego:</w:t>
      </w:r>
    </w:p>
    <w:p w:rsidR="00FB2ADA" w:rsidRPr="00672795" w:rsidRDefault="00FB2ADA" w:rsidP="00126DD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PEUGEOT 207 PRESTOGE 1,4B;</w:t>
      </w:r>
    </w:p>
    <w:p w:rsidR="00FB2ADA" w:rsidRPr="00DE030E" w:rsidRDefault="00FB2ADA" w:rsidP="00126DD5">
      <w:pPr>
        <w:spacing w:line="360" w:lineRule="auto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oraz ze specyfikacją samochodu</w:t>
      </w:r>
      <w:r w:rsidRPr="00DE030E">
        <w:rPr>
          <w:rFonts w:ascii="Arial" w:hAnsi="Arial" w:cs="Arial"/>
          <w:sz w:val="18"/>
          <w:szCs w:val="18"/>
        </w:rPr>
        <w:t xml:space="preserve"> i treścią wzoru umowy opublikowanymi na stronie internetowej  </w:t>
      </w:r>
      <w:r>
        <w:rPr>
          <w:rFonts w:ascii="Arial" w:hAnsi="Arial" w:cs="Arial"/>
          <w:i/>
          <w:iCs/>
          <w:sz w:val="18"/>
          <w:szCs w:val="18"/>
        </w:rPr>
        <w:t>www.ckziujaroslaw</w:t>
      </w:r>
      <w:r w:rsidRPr="00DE030E">
        <w:rPr>
          <w:rFonts w:ascii="Arial" w:hAnsi="Arial" w:cs="Arial"/>
          <w:i/>
          <w:iCs/>
          <w:sz w:val="18"/>
          <w:szCs w:val="18"/>
        </w:rPr>
        <w:t xml:space="preserve">.pl – </w:t>
      </w:r>
      <w:r>
        <w:rPr>
          <w:rFonts w:ascii="Arial" w:hAnsi="Arial" w:cs="Arial"/>
          <w:i/>
          <w:iCs/>
          <w:sz w:val="18"/>
          <w:szCs w:val="18"/>
        </w:rPr>
        <w:t xml:space="preserve">biuletyn informacji publicznej (bip) - </w:t>
      </w:r>
      <w:r w:rsidRPr="00DE030E">
        <w:rPr>
          <w:rFonts w:ascii="Arial" w:hAnsi="Arial" w:cs="Arial"/>
          <w:i/>
          <w:iCs/>
          <w:sz w:val="18"/>
          <w:szCs w:val="18"/>
        </w:rPr>
        <w:t xml:space="preserve">zamówienia publiczne – </w:t>
      </w:r>
      <w:r>
        <w:rPr>
          <w:rFonts w:ascii="Arial" w:hAnsi="Arial" w:cs="Arial"/>
          <w:i/>
          <w:iCs/>
          <w:sz w:val="18"/>
          <w:szCs w:val="18"/>
        </w:rPr>
        <w:t>2018 - Przetarg na sprzedaż samochodu PEUGEOT</w:t>
      </w:r>
    </w:p>
    <w:p w:rsidR="00FB2ADA" w:rsidRPr="002E1D8D" w:rsidRDefault="00FB2ADA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B2ADA" w:rsidRDefault="00FB2ADA" w:rsidP="00C032AE">
      <w:pPr>
        <w:spacing w:line="360" w:lineRule="auto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 xml:space="preserve">Akceptując warunki udziału w postępowaniu oraz po </w:t>
      </w:r>
      <w:r w:rsidRPr="0016684D">
        <w:rPr>
          <w:rFonts w:ascii="Arial" w:hAnsi="Arial" w:cs="Arial"/>
          <w:sz w:val="18"/>
          <w:szCs w:val="18"/>
          <w:u w:val="single"/>
        </w:rPr>
        <w:t>zapozn</w:t>
      </w:r>
      <w:r>
        <w:rPr>
          <w:rFonts w:ascii="Arial" w:hAnsi="Arial" w:cs="Arial"/>
          <w:sz w:val="18"/>
          <w:szCs w:val="18"/>
          <w:u w:val="single"/>
        </w:rPr>
        <w:t xml:space="preserve">aniu się ze stanem technicznym </w:t>
      </w:r>
      <w:r w:rsidRPr="0016684D">
        <w:rPr>
          <w:rFonts w:ascii="Arial" w:hAnsi="Arial" w:cs="Arial"/>
          <w:sz w:val="18"/>
          <w:szCs w:val="18"/>
          <w:u w:val="single"/>
        </w:rPr>
        <w:t>pojazd</w:t>
      </w:r>
      <w:r>
        <w:rPr>
          <w:rFonts w:ascii="Arial" w:hAnsi="Arial" w:cs="Arial"/>
          <w:sz w:val="18"/>
          <w:szCs w:val="18"/>
          <w:u w:val="single"/>
        </w:rPr>
        <w:t xml:space="preserve">u </w:t>
      </w:r>
      <w:r w:rsidRPr="0016684D">
        <w:rPr>
          <w:rFonts w:ascii="Arial" w:hAnsi="Arial" w:cs="Arial"/>
          <w:b/>
          <w:bCs/>
          <w:sz w:val="20"/>
          <w:szCs w:val="20"/>
          <w:u w:val="single"/>
          <w:lang w:eastAsia="en-US"/>
        </w:rPr>
        <w:t>/</w:t>
      </w:r>
      <w:r>
        <w:rPr>
          <w:rFonts w:ascii="Arial" w:hAnsi="Arial" w:cs="Arial"/>
          <w:b/>
          <w:bCs/>
          <w:sz w:val="20"/>
          <w:szCs w:val="20"/>
          <w:u w:val="single"/>
          <w:lang w:eastAsia="en-US"/>
        </w:rPr>
        <w:t xml:space="preserve"> </w:t>
      </w:r>
      <w:r w:rsidRPr="0016684D">
        <w:rPr>
          <w:rFonts w:ascii="Arial" w:hAnsi="Arial" w:cs="Arial"/>
          <w:sz w:val="18"/>
          <w:szCs w:val="18"/>
          <w:u w:val="single"/>
        </w:rPr>
        <w:t xml:space="preserve">rezygnacji z oględzin ze świadomością, iż ponoszę odpowiedzialność za skutki wynikające z tej rezygnacji  </w:t>
      </w:r>
      <w:r>
        <w:rPr>
          <w:rFonts w:ascii="Arial" w:hAnsi="Arial" w:cs="Arial"/>
          <w:sz w:val="18"/>
          <w:szCs w:val="18"/>
        </w:rPr>
        <w:t>składam ofertę zakupu samochodu osobowego</w:t>
      </w:r>
      <w:r w:rsidRPr="002B3A10">
        <w:rPr>
          <w:rFonts w:ascii="Arial" w:hAnsi="Arial" w:cs="Arial"/>
          <w:sz w:val="18"/>
          <w:szCs w:val="18"/>
        </w:rPr>
        <w:t>:</w:t>
      </w:r>
    </w:p>
    <w:p w:rsidR="00FB2ADA" w:rsidRPr="00672795" w:rsidRDefault="00FB2ADA" w:rsidP="0067279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PEUGEOT 207 PRESTOGE 1,4 B nr rej. RJA 10192 </w:t>
      </w:r>
      <w:r w:rsidRPr="00672795">
        <w:rPr>
          <w:rFonts w:ascii="Arial" w:hAnsi="Arial" w:cs="Arial"/>
          <w:sz w:val="18"/>
          <w:szCs w:val="18"/>
        </w:rPr>
        <w:t>– cena:……………………………………</w:t>
      </w:r>
      <w:r>
        <w:rPr>
          <w:rFonts w:ascii="Arial" w:hAnsi="Arial" w:cs="Arial"/>
          <w:sz w:val="18"/>
          <w:szCs w:val="18"/>
        </w:rPr>
        <w:t xml:space="preserve">.zł </w:t>
      </w:r>
      <w:r w:rsidRPr="00672795">
        <w:rPr>
          <w:rFonts w:ascii="Arial" w:hAnsi="Arial" w:cs="Arial"/>
          <w:sz w:val="18"/>
          <w:szCs w:val="18"/>
        </w:rPr>
        <w:t>brutto</w:t>
      </w:r>
      <w:r>
        <w:rPr>
          <w:rFonts w:ascii="Arial" w:hAnsi="Arial" w:cs="Arial"/>
          <w:sz w:val="18"/>
          <w:szCs w:val="18"/>
        </w:rPr>
        <w:t>,</w:t>
      </w:r>
    </w:p>
    <w:p w:rsidR="00FB2ADA" w:rsidRPr="00672795" w:rsidRDefault="00FB2ADA" w:rsidP="00672795">
      <w:pPr>
        <w:pStyle w:val="ListParagraph"/>
        <w:spacing w:line="360" w:lineRule="auto"/>
        <w:ind w:left="78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(słownie:………………………………………………………………………………...);</w:t>
      </w:r>
    </w:p>
    <w:p w:rsidR="00FB2ADA" w:rsidRDefault="00FB2ADA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B2ADA" w:rsidRPr="002E1D8D" w:rsidRDefault="00FB2ADA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B2ADA" w:rsidRDefault="00FB2ADA" w:rsidP="00126DD5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</w:p>
    <w:p w:rsidR="00FB2ADA" w:rsidRPr="002E1D8D" w:rsidRDefault="00FB2ADA" w:rsidP="00126DD5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.............................................</w:t>
      </w:r>
    </w:p>
    <w:p w:rsidR="00FB2ADA" w:rsidRDefault="00FB2ADA" w:rsidP="00826E0A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Podpis oferenta</w:t>
      </w:r>
    </w:p>
    <w:p w:rsidR="00FB2ADA" w:rsidRDefault="00FB2ADA" w:rsidP="00126DD5">
      <w:pPr>
        <w:spacing w:line="360" w:lineRule="auto"/>
        <w:rPr>
          <w:rFonts w:ascii="Arial" w:hAnsi="Arial" w:cs="Arial"/>
          <w:sz w:val="18"/>
          <w:szCs w:val="18"/>
        </w:rPr>
      </w:pPr>
    </w:p>
    <w:p w:rsidR="00FB2ADA" w:rsidRPr="002E1D8D" w:rsidRDefault="00FB2ADA" w:rsidP="00126DD5">
      <w:pPr>
        <w:spacing w:line="360" w:lineRule="auto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Załączniki:</w:t>
      </w:r>
    </w:p>
    <w:p w:rsidR="00FB2ADA" w:rsidRPr="002E1D8D" w:rsidRDefault="00FB2ADA" w:rsidP="008354AC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dowód wniesienia obowiązującego wadium;</w:t>
      </w:r>
    </w:p>
    <w:p w:rsidR="00FB2ADA" w:rsidRPr="002E1D8D" w:rsidRDefault="00FB2ADA" w:rsidP="008354AC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parafowany wzór umowy</w:t>
      </w:r>
      <w:r>
        <w:rPr>
          <w:rFonts w:ascii="Arial" w:hAnsi="Arial" w:cs="Arial"/>
          <w:sz w:val="18"/>
          <w:szCs w:val="18"/>
        </w:rPr>
        <w:t>;</w:t>
      </w:r>
    </w:p>
    <w:p w:rsidR="00FB2ADA" w:rsidRDefault="00FB2ADA" w:rsidP="00225A73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225A73">
        <w:rPr>
          <w:rFonts w:ascii="Arial" w:hAnsi="Arial" w:cs="Arial"/>
          <w:sz w:val="18"/>
          <w:szCs w:val="18"/>
        </w:rPr>
        <w:t>w przypadku przedsiębiorcy odpis z KRS lub informacja o wpisie do CEDIG.</w:t>
      </w:r>
    </w:p>
    <w:p w:rsidR="00FB2ADA" w:rsidRDefault="00FB2ADA" w:rsidP="00225A73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p w:rsidR="00FB2ADA" w:rsidRDefault="00FB2ADA" w:rsidP="00225A73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p w:rsidR="00FB2ADA" w:rsidRPr="00225A73" w:rsidRDefault="00FB2ADA" w:rsidP="00225A73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sectPr w:rsidR="00FB2ADA" w:rsidRPr="00225A73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551CA"/>
    <w:multiLevelType w:val="hybridMultilevel"/>
    <w:tmpl w:val="DDDE27E4"/>
    <w:lvl w:ilvl="0" w:tplc="D11004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F6A6E7E"/>
    <w:multiLevelType w:val="hybridMultilevel"/>
    <w:tmpl w:val="34C2773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FAA4C94"/>
    <w:multiLevelType w:val="hybridMultilevel"/>
    <w:tmpl w:val="402066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6DD5"/>
    <w:rsid w:val="00030F32"/>
    <w:rsid w:val="00054CE8"/>
    <w:rsid w:val="000B61AF"/>
    <w:rsid w:val="000D3EF1"/>
    <w:rsid w:val="000D59B7"/>
    <w:rsid w:val="001214F9"/>
    <w:rsid w:val="00126DD5"/>
    <w:rsid w:val="001434CA"/>
    <w:rsid w:val="0016684D"/>
    <w:rsid w:val="002000F0"/>
    <w:rsid w:val="00225A73"/>
    <w:rsid w:val="00226133"/>
    <w:rsid w:val="002A493E"/>
    <w:rsid w:val="002B3A10"/>
    <w:rsid w:val="002E1D8D"/>
    <w:rsid w:val="00334439"/>
    <w:rsid w:val="0035180B"/>
    <w:rsid w:val="0036581D"/>
    <w:rsid w:val="00431115"/>
    <w:rsid w:val="00465D06"/>
    <w:rsid w:val="00472155"/>
    <w:rsid w:val="004D00CB"/>
    <w:rsid w:val="005065CC"/>
    <w:rsid w:val="005F40FA"/>
    <w:rsid w:val="00611B6B"/>
    <w:rsid w:val="00634253"/>
    <w:rsid w:val="00672795"/>
    <w:rsid w:val="006857C5"/>
    <w:rsid w:val="00691433"/>
    <w:rsid w:val="007105F0"/>
    <w:rsid w:val="00773457"/>
    <w:rsid w:val="00826E0A"/>
    <w:rsid w:val="008354AC"/>
    <w:rsid w:val="008E4254"/>
    <w:rsid w:val="009556E8"/>
    <w:rsid w:val="009B16B1"/>
    <w:rsid w:val="009B375A"/>
    <w:rsid w:val="009C430F"/>
    <w:rsid w:val="00AE1BDD"/>
    <w:rsid w:val="00C032AE"/>
    <w:rsid w:val="00C4525F"/>
    <w:rsid w:val="00C857BD"/>
    <w:rsid w:val="00CD66C0"/>
    <w:rsid w:val="00CD7E84"/>
    <w:rsid w:val="00DB6324"/>
    <w:rsid w:val="00DE030E"/>
    <w:rsid w:val="00E97645"/>
    <w:rsid w:val="00F15FDA"/>
    <w:rsid w:val="00F317AA"/>
    <w:rsid w:val="00FB2ADA"/>
    <w:rsid w:val="00FD2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DD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8354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354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354AC"/>
    <w:rPr>
      <w:rFonts w:ascii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354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354A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8354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54AC"/>
    <w:rPr>
      <w:rFonts w:ascii="Segoe UI" w:hAnsi="Segoe UI" w:cs="Segoe UI"/>
      <w:sz w:val="18"/>
      <w:szCs w:val="18"/>
      <w:lang w:eastAsia="pl-PL"/>
    </w:rPr>
  </w:style>
  <w:style w:type="paragraph" w:styleId="ListParagraph">
    <w:name w:val="List Paragraph"/>
    <w:basedOn w:val="Normal"/>
    <w:uiPriority w:val="99"/>
    <w:qFormat/>
    <w:rsid w:val="008354AC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70</TotalTime>
  <Pages>1</Pages>
  <Words>255</Words>
  <Characters>1535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na zakup pakietutrzechsamochodówosobowych</dc:title>
  <dc:subject/>
  <dc:creator>Tomek</dc:creator>
  <cp:keywords/>
  <dc:description/>
  <cp:lastModifiedBy>Rafal_ kadrowy</cp:lastModifiedBy>
  <cp:revision>7</cp:revision>
  <cp:lastPrinted>2018-10-26T10:05:00Z</cp:lastPrinted>
  <dcterms:created xsi:type="dcterms:W3CDTF">2018-08-21T12:27:00Z</dcterms:created>
  <dcterms:modified xsi:type="dcterms:W3CDTF">2018-10-26T10:05:00Z</dcterms:modified>
</cp:coreProperties>
</file>