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64E" w:rsidRDefault="0063264E" w:rsidP="00F3178F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wyposażenia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 sporządzenia oferty: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Imię i nazwisko (nazwa firmy) oraz miejsce zamieszkania (siedziba) oferenta: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PESEL 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NIP 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REGON 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Tel. kontaktowy …………………………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  <w:t xml:space="preserve">w ogłoszeniu o przetargu na sprzedaż </w:t>
      </w:r>
      <w:r>
        <w:rPr>
          <w:rFonts w:ascii="Arial" w:hAnsi="Arial" w:cs="Arial"/>
          <w:sz w:val="20"/>
          <w:szCs w:val="20"/>
        </w:rPr>
        <w:t>wyposażenia stanowiącego składniki majątkowe Centrum Kształcenia Zawodowego i Ustawicznego w Jarosławiu</w:t>
      </w:r>
      <w:r>
        <w:rPr>
          <w:rFonts w:ascii="Arial" w:hAnsi="Arial" w:cs="Arial"/>
          <w:sz w:val="18"/>
          <w:szCs w:val="18"/>
        </w:rPr>
        <w:t xml:space="preserve"> raz ze specyfikacją wyposażenia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www.ckziujaroslaw.pl – biuletyn informacji publicznej (bip) - zamówienia publiczne – 2018 – III  Przetarg na sprzedaż wyposażenia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Akceptując warunki udziału w postępowaniu oraz po </w:t>
      </w:r>
      <w:r>
        <w:rPr>
          <w:rFonts w:ascii="Arial" w:hAnsi="Arial" w:cs="Arial"/>
          <w:sz w:val="18"/>
          <w:szCs w:val="18"/>
          <w:u w:val="single"/>
        </w:rPr>
        <w:t xml:space="preserve">zapoznaniu się ze stanem technicznym  wyposażenia 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/ </w:t>
      </w:r>
      <w:r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:</w:t>
      </w:r>
    </w:p>
    <w:p w:rsidR="0063264E" w:rsidRDefault="0063264E" w:rsidP="00F3178F">
      <w:pPr>
        <w:pStyle w:val="ListParagraph"/>
        <w:spacing w:line="360" w:lineRule="auto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Nazwa składnika (przedmiotu): 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</w:t>
      </w:r>
    </w:p>
    <w:p w:rsidR="0063264E" w:rsidRDefault="0063264E" w:rsidP="00F3178F">
      <w:pPr>
        <w:pStyle w:val="ListParagraph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inwentarzowy: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…………………………………………………………………………………..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</w:p>
    <w:p w:rsidR="0063264E" w:rsidRDefault="0063264E" w:rsidP="00F3178F">
      <w:pPr>
        <w:pStyle w:val="ListParagraph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cena:…………………………………….zł brutto,</w:t>
      </w:r>
    </w:p>
    <w:p w:rsidR="0063264E" w:rsidRDefault="0063264E" w:rsidP="00F3178F">
      <w:pPr>
        <w:pStyle w:val="ListParagraph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</w:t>
      </w: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oferenta</w:t>
      </w: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Załączniki:</w:t>
      </w:r>
    </w:p>
    <w:p w:rsidR="0063264E" w:rsidRDefault="0063264E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dowód wniesienia obowiązującego wadium;</w:t>
      </w:r>
    </w:p>
    <w:p w:rsidR="0063264E" w:rsidRDefault="0063264E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parafowany wzór umowy;</w:t>
      </w:r>
    </w:p>
    <w:p w:rsidR="0063264E" w:rsidRDefault="0063264E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63264E" w:rsidRDefault="0063264E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63264E" w:rsidRPr="00F3178F" w:rsidRDefault="0063264E" w:rsidP="00F3178F"/>
    <w:sectPr w:rsidR="0063264E" w:rsidRPr="00F3178F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DD5"/>
    <w:rsid w:val="00030F32"/>
    <w:rsid w:val="00036BAD"/>
    <w:rsid w:val="00054CE8"/>
    <w:rsid w:val="000D3EF1"/>
    <w:rsid w:val="000D59B7"/>
    <w:rsid w:val="000E62B0"/>
    <w:rsid w:val="001214F9"/>
    <w:rsid w:val="00126DD5"/>
    <w:rsid w:val="001434CA"/>
    <w:rsid w:val="00163A13"/>
    <w:rsid w:val="0016684D"/>
    <w:rsid w:val="002000F0"/>
    <w:rsid w:val="00225A73"/>
    <w:rsid w:val="00226133"/>
    <w:rsid w:val="002A493E"/>
    <w:rsid w:val="002B3A10"/>
    <w:rsid w:val="002E1D8D"/>
    <w:rsid w:val="00334439"/>
    <w:rsid w:val="0036581D"/>
    <w:rsid w:val="00465D06"/>
    <w:rsid w:val="00472155"/>
    <w:rsid w:val="004D00CB"/>
    <w:rsid w:val="005065CC"/>
    <w:rsid w:val="005F40FA"/>
    <w:rsid w:val="0063264E"/>
    <w:rsid w:val="00672795"/>
    <w:rsid w:val="006857C5"/>
    <w:rsid w:val="0069605C"/>
    <w:rsid w:val="00773457"/>
    <w:rsid w:val="00826E0A"/>
    <w:rsid w:val="008354AC"/>
    <w:rsid w:val="008F2303"/>
    <w:rsid w:val="009556E8"/>
    <w:rsid w:val="009B375A"/>
    <w:rsid w:val="009C430F"/>
    <w:rsid w:val="00A014A1"/>
    <w:rsid w:val="00AE1BDD"/>
    <w:rsid w:val="00B07A5F"/>
    <w:rsid w:val="00C032AE"/>
    <w:rsid w:val="00C4525F"/>
    <w:rsid w:val="00C857BD"/>
    <w:rsid w:val="00DA01BF"/>
    <w:rsid w:val="00DB6324"/>
    <w:rsid w:val="00DE030E"/>
    <w:rsid w:val="00E15291"/>
    <w:rsid w:val="00E97645"/>
    <w:rsid w:val="00F15FDA"/>
    <w:rsid w:val="00F3178F"/>
    <w:rsid w:val="00F317AA"/>
    <w:rsid w:val="00FC0C00"/>
    <w:rsid w:val="00FD2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8354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354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354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354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ListParagraph">
    <w:name w:val="List Paragraph"/>
    <w:basedOn w:val="Normal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5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68</TotalTime>
  <Pages>1</Pages>
  <Words>271</Words>
  <Characters>1628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subject/>
  <dc:creator>Tomek</dc:creator>
  <cp:keywords/>
  <dc:description/>
  <cp:lastModifiedBy>Rafal_ kadrowy</cp:lastModifiedBy>
  <cp:revision>7</cp:revision>
  <cp:lastPrinted>2018-10-26T12:11:00Z</cp:lastPrinted>
  <dcterms:created xsi:type="dcterms:W3CDTF">2018-08-21T12:27:00Z</dcterms:created>
  <dcterms:modified xsi:type="dcterms:W3CDTF">2018-10-26T12:11:00Z</dcterms:modified>
</cp:coreProperties>
</file>