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F84" w:rsidRPr="002E1D8D" w:rsidRDefault="00741F84" w:rsidP="002E1D8D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samochodu osobowego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Miejscowość i data sporządzenia oferty: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Imię i nazwisko (nazwa firmy) oraz miejsce zamieszkania (siedziba)</w:t>
      </w:r>
      <w:r>
        <w:rPr>
          <w:rFonts w:ascii="Arial" w:hAnsi="Arial" w:cs="Arial"/>
          <w:sz w:val="18"/>
          <w:szCs w:val="18"/>
        </w:rPr>
        <w:t xml:space="preserve"> oferenta</w:t>
      </w:r>
      <w:r w:rsidRPr="002E1D8D">
        <w:rPr>
          <w:rFonts w:ascii="Arial" w:hAnsi="Arial" w:cs="Arial"/>
          <w:sz w:val="18"/>
          <w:szCs w:val="18"/>
        </w:rPr>
        <w:t>: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741F84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741F84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Tel. kontaktowy</w:t>
      </w:r>
      <w:r>
        <w:rPr>
          <w:rFonts w:ascii="Arial" w:hAnsi="Arial" w:cs="Arial"/>
          <w:sz w:val="18"/>
          <w:szCs w:val="18"/>
        </w:rPr>
        <w:t xml:space="preserve"> …………………………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41F84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</w:r>
      <w:r w:rsidRPr="002E1D8D">
        <w:rPr>
          <w:rFonts w:ascii="Arial" w:hAnsi="Arial" w:cs="Arial"/>
          <w:sz w:val="18"/>
          <w:szCs w:val="18"/>
        </w:rPr>
        <w:t xml:space="preserve">w ogłoszeniu o </w:t>
      </w:r>
      <w:r>
        <w:rPr>
          <w:rFonts w:ascii="Arial" w:hAnsi="Arial" w:cs="Arial"/>
          <w:sz w:val="18"/>
          <w:szCs w:val="18"/>
        </w:rPr>
        <w:t xml:space="preserve">przetargu na sprzedaż samochodu </w:t>
      </w:r>
      <w:r w:rsidRPr="002E1D8D">
        <w:rPr>
          <w:rFonts w:ascii="Arial" w:hAnsi="Arial" w:cs="Arial"/>
          <w:sz w:val="18"/>
          <w:szCs w:val="18"/>
        </w:rPr>
        <w:t>osobow</w:t>
      </w:r>
      <w:r>
        <w:rPr>
          <w:rFonts w:ascii="Arial" w:hAnsi="Arial" w:cs="Arial"/>
          <w:sz w:val="18"/>
          <w:szCs w:val="18"/>
        </w:rPr>
        <w:t>ego:</w:t>
      </w:r>
    </w:p>
    <w:p w:rsidR="00741F84" w:rsidRPr="00672795" w:rsidRDefault="00741F84" w:rsidP="00126DD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PEUGEOT 207 PRESTOGE 1,4B;</w:t>
      </w:r>
    </w:p>
    <w:p w:rsidR="00741F84" w:rsidRPr="00DE030E" w:rsidRDefault="00741F84" w:rsidP="00126DD5">
      <w:pPr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oraz ze specyfikacją samochodu</w:t>
      </w:r>
      <w:r w:rsidRPr="00DE030E">
        <w:rPr>
          <w:rFonts w:ascii="Arial" w:hAnsi="Arial" w:cs="Arial"/>
          <w:sz w:val="18"/>
          <w:szCs w:val="18"/>
        </w:rPr>
        <w:t xml:space="preserve">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.pl – </w:t>
      </w:r>
      <w:r>
        <w:rPr>
          <w:rFonts w:ascii="Arial" w:hAnsi="Arial" w:cs="Arial"/>
          <w:i/>
          <w:iCs/>
          <w:sz w:val="18"/>
          <w:szCs w:val="18"/>
        </w:rPr>
        <w:t xml:space="preserve">biuletyn informacji publicznej (bip) - 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zamówienia publiczne – </w:t>
      </w:r>
      <w:r>
        <w:rPr>
          <w:rFonts w:ascii="Arial" w:hAnsi="Arial" w:cs="Arial"/>
          <w:i/>
          <w:iCs/>
          <w:sz w:val="18"/>
          <w:szCs w:val="18"/>
        </w:rPr>
        <w:t>2019 – Drugi przetarg na sprzedaż samochodu PEUGEOT</w:t>
      </w: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41F84" w:rsidRDefault="00741F84" w:rsidP="00C032AE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Akceptując warunki udziału w postępowaniu oraz po </w:t>
      </w:r>
      <w:r w:rsidRPr="0016684D">
        <w:rPr>
          <w:rFonts w:ascii="Arial" w:hAnsi="Arial" w:cs="Arial"/>
          <w:sz w:val="18"/>
          <w:szCs w:val="18"/>
          <w:u w:val="single"/>
        </w:rPr>
        <w:t>zapozn</w:t>
      </w:r>
      <w:r>
        <w:rPr>
          <w:rFonts w:ascii="Arial" w:hAnsi="Arial" w:cs="Arial"/>
          <w:sz w:val="18"/>
          <w:szCs w:val="18"/>
          <w:u w:val="single"/>
        </w:rPr>
        <w:t xml:space="preserve">aniu się ze stanem technicznym </w:t>
      </w:r>
      <w:r w:rsidRPr="0016684D">
        <w:rPr>
          <w:rFonts w:ascii="Arial" w:hAnsi="Arial" w:cs="Arial"/>
          <w:sz w:val="18"/>
          <w:szCs w:val="18"/>
          <w:u w:val="single"/>
        </w:rPr>
        <w:t>pojazd</w:t>
      </w:r>
      <w:r>
        <w:rPr>
          <w:rFonts w:ascii="Arial" w:hAnsi="Arial" w:cs="Arial"/>
          <w:sz w:val="18"/>
          <w:szCs w:val="18"/>
          <w:u w:val="single"/>
        </w:rPr>
        <w:t xml:space="preserve">u </w:t>
      </w:r>
      <w:r w:rsidRPr="0016684D"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>/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r w:rsidRPr="0016684D"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samochodu osobowego</w:t>
      </w:r>
      <w:r w:rsidRPr="002B3A10">
        <w:rPr>
          <w:rFonts w:ascii="Arial" w:hAnsi="Arial" w:cs="Arial"/>
          <w:sz w:val="18"/>
          <w:szCs w:val="18"/>
        </w:rPr>
        <w:t>:</w:t>
      </w:r>
    </w:p>
    <w:p w:rsidR="00741F84" w:rsidRPr="00672795" w:rsidRDefault="00741F84" w:rsidP="006727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PEUGEOT 207 PRESTOGE 1,4 B nr rej. RJA 10192 </w:t>
      </w:r>
      <w:r w:rsidRPr="00672795">
        <w:rPr>
          <w:rFonts w:ascii="Arial" w:hAnsi="Arial" w:cs="Arial"/>
          <w:sz w:val="18"/>
          <w:szCs w:val="18"/>
        </w:rPr>
        <w:t>– cena:……………………………………</w:t>
      </w:r>
      <w:r>
        <w:rPr>
          <w:rFonts w:ascii="Arial" w:hAnsi="Arial" w:cs="Arial"/>
          <w:sz w:val="18"/>
          <w:szCs w:val="18"/>
        </w:rPr>
        <w:t xml:space="preserve">.zł </w:t>
      </w:r>
      <w:r w:rsidRPr="00672795">
        <w:rPr>
          <w:rFonts w:ascii="Arial" w:hAnsi="Arial" w:cs="Arial"/>
          <w:sz w:val="18"/>
          <w:szCs w:val="18"/>
        </w:rPr>
        <w:t>brutto</w:t>
      </w:r>
      <w:r>
        <w:rPr>
          <w:rFonts w:ascii="Arial" w:hAnsi="Arial" w:cs="Arial"/>
          <w:sz w:val="18"/>
          <w:szCs w:val="18"/>
        </w:rPr>
        <w:t>,</w:t>
      </w:r>
    </w:p>
    <w:p w:rsidR="00741F84" w:rsidRPr="00672795" w:rsidRDefault="00741F84" w:rsidP="00672795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741F84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41F84" w:rsidRPr="002E1D8D" w:rsidRDefault="00741F84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741F84" w:rsidRDefault="00741F84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741F84" w:rsidRPr="002E1D8D" w:rsidRDefault="00741F84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</w:t>
      </w:r>
    </w:p>
    <w:p w:rsidR="00741F84" w:rsidRDefault="00741F84" w:rsidP="00826E0A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Podpis oferenta</w:t>
      </w:r>
    </w:p>
    <w:p w:rsidR="00741F84" w:rsidRDefault="00741F84" w:rsidP="00126DD5">
      <w:pPr>
        <w:spacing w:line="360" w:lineRule="auto"/>
        <w:rPr>
          <w:rFonts w:ascii="Arial" w:hAnsi="Arial" w:cs="Arial"/>
          <w:sz w:val="18"/>
          <w:szCs w:val="18"/>
        </w:rPr>
      </w:pPr>
    </w:p>
    <w:p w:rsidR="00741F84" w:rsidRPr="002E1D8D" w:rsidRDefault="00741F84" w:rsidP="00126DD5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Załączniki:</w:t>
      </w:r>
    </w:p>
    <w:p w:rsidR="00741F84" w:rsidRPr="002E1D8D" w:rsidRDefault="00741F84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dowód wniesienia obowiązującego wadium;</w:t>
      </w:r>
    </w:p>
    <w:p w:rsidR="00741F84" w:rsidRPr="002E1D8D" w:rsidRDefault="00741F84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parafowany wzór umowy</w:t>
      </w:r>
      <w:r>
        <w:rPr>
          <w:rFonts w:ascii="Arial" w:hAnsi="Arial" w:cs="Arial"/>
          <w:sz w:val="18"/>
          <w:szCs w:val="18"/>
        </w:rPr>
        <w:t>;</w:t>
      </w:r>
    </w:p>
    <w:p w:rsidR="00741F84" w:rsidRDefault="00741F84" w:rsidP="00225A73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25A73"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741F84" w:rsidRDefault="00741F84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741F84" w:rsidRDefault="00741F84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741F84" w:rsidRPr="00225A73" w:rsidRDefault="00741F84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sectPr w:rsidR="00741F84" w:rsidRPr="00225A73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54CE8"/>
    <w:rsid w:val="000B61AF"/>
    <w:rsid w:val="000D3EF1"/>
    <w:rsid w:val="000D59B7"/>
    <w:rsid w:val="001214F9"/>
    <w:rsid w:val="00126DD5"/>
    <w:rsid w:val="001434CA"/>
    <w:rsid w:val="0016684D"/>
    <w:rsid w:val="002000F0"/>
    <w:rsid w:val="00225A73"/>
    <w:rsid w:val="00226133"/>
    <w:rsid w:val="002A493E"/>
    <w:rsid w:val="002B3A10"/>
    <w:rsid w:val="002E1D8D"/>
    <w:rsid w:val="00334439"/>
    <w:rsid w:val="0035180B"/>
    <w:rsid w:val="0036581D"/>
    <w:rsid w:val="00431115"/>
    <w:rsid w:val="00465D06"/>
    <w:rsid w:val="00472155"/>
    <w:rsid w:val="004D00CB"/>
    <w:rsid w:val="005065CC"/>
    <w:rsid w:val="005356C7"/>
    <w:rsid w:val="005F40FA"/>
    <w:rsid w:val="00611B6B"/>
    <w:rsid w:val="00634253"/>
    <w:rsid w:val="00672795"/>
    <w:rsid w:val="006857C5"/>
    <w:rsid w:val="00691433"/>
    <w:rsid w:val="007105F0"/>
    <w:rsid w:val="00741F84"/>
    <w:rsid w:val="00773457"/>
    <w:rsid w:val="00826E0A"/>
    <w:rsid w:val="008354AC"/>
    <w:rsid w:val="008E4254"/>
    <w:rsid w:val="009556E8"/>
    <w:rsid w:val="009B16B1"/>
    <w:rsid w:val="009B375A"/>
    <w:rsid w:val="009C430F"/>
    <w:rsid w:val="00AE1BDD"/>
    <w:rsid w:val="00C032AE"/>
    <w:rsid w:val="00C32DDB"/>
    <w:rsid w:val="00C4525F"/>
    <w:rsid w:val="00C55D15"/>
    <w:rsid w:val="00C857BD"/>
    <w:rsid w:val="00CD66C0"/>
    <w:rsid w:val="00CD7E84"/>
    <w:rsid w:val="00DB6324"/>
    <w:rsid w:val="00DE030E"/>
    <w:rsid w:val="00E97645"/>
    <w:rsid w:val="00F15FDA"/>
    <w:rsid w:val="00F317AA"/>
    <w:rsid w:val="00FB2ADA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256</Words>
  <Characters>1540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8</cp:revision>
  <cp:lastPrinted>2019-01-09T13:48:00Z</cp:lastPrinted>
  <dcterms:created xsi:type="dcterms:W3CDTF">2018-08-21T12:27:00Z</dcterms:created>
  <dcterms:modified xsi:type="dcterms:W3CDTF">2019-01-09T13:48:00Z</dcterms:modified>
</cp:coreProperties>
</file>